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67"/>
        <w:gridCol w:w="3309"/>
      </w:tblGrid>
      <w:tr w:rsidR="00830FEF" w14:paraId="2CA83DDF" w14:textId="77777777" w:rsidTr="005B47D8">
        <w:trPr>
          <w:trHeight w:val="1587"/>
        </w:trPr>
        <w:tc>
          <w:tcPr>
            <w:tcW w:w="7230" w:type="dxa"/>
          </w:tcPr>
          <w:p w14:paraId="043B91AC" w14:textId="557EDACA" w:rsidR="002F3C4A" w:rsidRPr="00997C97" w:rsidRDefault="006A59F4" w:rsidP="00997C97">
            <w:pPr>
              <w:pStyle w:val="Date"/>
              <w:spacing w:before="120"/>
              <w:rPr>
                <w:rFonts w:ascii="Century Gothic" w:hAnsi="Century Gothic"/>
                <w:b/>
                <w:bCs/>
                <w:caps w:val="0"/>
                <w:color w:val="4B651C" w:themeColor="accent2" w:themeShade="80"/>
                <w:sz w:val="60"/>
                <w:szCs w:val="60"/>
              </w:rPr>
            </w:pPr>
            <w:r>
              <w:rPr>
                <w:rFonts w:ascii="Century Gothic" w:hAnsi="Century Gothic"/>
                <w:b/>
                <w:bCs/>
                <w:caps w:val="0"/>
                <w:color w:val="000000" w:themeColor="text1"/>
                <w:sz w:val="60"/>
                <w:szCs w:val="60"/>
              </w:rPr>
              <w:t>Walking in Wiltshire</w:t>
            </w:r>
            <w:r w:rsidR="00997C97">
              <w:rPr>
                <w:rFonts w:ascii="Century Gothic" w:hAnsi="Century Gothic"/>
                <w:b/>
                <w:bCs/>
                <w:caps w:val="0"/>
                <w:color w:val="000000" w:themeColor="text1"/>
                <w:sz w:val="60"/>
                <w:szCs w:val="60"/>
                <w:u w:val="single"/>
              </w:rPr>
              <w:br/>
            </w:r>
            <w:r w:rsidR="0089745F">
              <w:rPr>
                <w:rFonts w:ascii="Century Gothic" w:hAnsi="Century Gothic"/>
                <w:b/>
                <w:bCs/>
                <w:caps w:val="0"/>
                <w:color w:val="7030A0"/>
                <w:sz w:val="60"/>
                <w:szCs w:val="60"/>
              </w:rPr>
              <w:t>Tuesday 29</w:t>
            </w:r>
            <w:r w:rsidR="0089745F" w:rsidRPr="0089745F">
              <w:rPr>
                <w:rFonts w:ascii="Century Gothic" w:hAnsi="Century Gothic"/>
                <w:b/>
                <w:bCs/>
                <w:caps w:val="0"/>
                <w:color w:val="7030A0"/>
                <w:sz w:val="60"/>
                <w:szCs w:val="60"/>
                <w:vertAlign w:val="superscript"/>
              </w:rPr>
              <w:t>th</w:t>
            </w:r>
            <w:r w:rsidR="0089745F">
              <w:rPr>
                <w:rFonts w:ascii="Century Gothic" w:hAnsi="Century Gothic"/>
                <w:b/>
                <w:bCs/>
                <w:caps w:val="0"/>
                <w:color w:val="7030A0"/>
                <w:sz w:val="60"/>
                <w:szCs w:val="6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aps w:val="0"/>
                <w:color w:val="7030A0"/>
                <w:sz w:val="60"/>
                <w:szCs w:val="60"/>
              </w:rPr>
              <w:t>April 2025</w:t>
            </w:r>
          </w:p>
        </w:tc>
        <w:tc>
          <w:tcPr>
            <w:tcW w:w="3876" w:type="dxa"/>
            <w:gridSpan w:val="2"/>
            <w:shd w:val="clear" w:color="auto" w:fill="7030A0"/>
            <w:vAlign w:val="center"/>
          </w:tcPr>
          <w:p w14:paraId="7C503904" w14:textId="21E992F7" w:rsidR="002F3C4A" w:rsidRPr="002378E0" w:rsidRDefault="001704D3" w:rsidP="002378E0">
            <w:pP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40"/>
                <w:szCs w:val="40"/>
              </w:rPr>
              <w:t>Approach Stonehenge as the ancients did.</w:t>
            </w:r>
          </w:p>
        </w:tc>
      </w:tr>
      <w:tr w:rsidR="00830FEF" w14:paraId="1A4672DD" w14:textId="77777777" w:rsidTr="005B47D8">
        <w:trPr>
          <w:trHeight w:val="1818"/>
        </w:trPr>
        <w:tc>
          <w:tcPr>
            <w:tcW w:w="7230" w:type="dxa"/>
            <w:vMerge w:val="restart"/>
          </w:tcPr>
          <w:p w14:paraId="12D3C761" w14:textId="5CBE2A45" w:rsidR="002E2F49" w:rsidRPr="00EA750F" w:rsidRDefault="006D504C" w:rsidP="00F75C13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The first walk of 2025 kicks off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on Tuesday 29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vertAlign w:val="superscript"/>
                <w:lang w:val="en-GB"/>
              </w:rPr>
              <w:t>th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April at Woodhenge</w:t>
            </w:r>
            <w:r w:rsidR="00EA692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</w:t>
            </w:r>
            <w:r w:rsidR="001D704A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in the</w:t>
            </w:r>
            <w:r w:rsidR="00EA692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Durrington</w:t>
            </w:r>
            <w:r w:rsidR="001D704A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parish</w:t>
            </w:r>
            <w:r w:rsidR="009C1660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, a </w:t>
            </w:r>
            <w:r w:rsidR="0075154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bronze age</w:t>
            </w:r>
            <w:r w:rsidR="009C1660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henge</w:t>
            </w:r>
            <w:r w:rsidR="00753F57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and timber</w:t>
            </w:r>
            <w:r w:rsidR="009C1660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monument </w:t>
            </w:r>
            <w:r w:rsidR="00AB2EA0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close to Stonehenge.</w:t>
            </w:r>
          </w:p>
          <w:p w14:paraId="2472E501" w14:textId="4A0B97CD" w:rsidR="00915B66" w:rsidRPr="00EA750F" w:rsidRDefault="000C7F2E" w:rsidP="00F75C13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</w:rPr>
              <w:t>The w</w:t>
            </w:r>
            <w:r w:rsidR="001C530D" w:rsidRPr="00EA750F">
              <w:rPr>
                <w:rFonts w:ascii="Century Gothic" w:hAnsi="Century Gothic"/>
                <w:color w:val="auto"/>
                <w:sz w:val="36"/>
                <w:szCs w:val="36"/>
              </w:rPr>
              <w:t xml:space="preserve">alk commences at 10.30am and will be approx.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</w:rPr>
              <w:t xml:space="preserve">5 miles </w:t>
            </w:r>
            <w:r w:rsidR="00B40A27" w:rsidRPr="00EA750F">
              <w:rPr>
                <w:rFonts w:ascii="Century Gothic" w:hAnsi="Century Gothic"/>
                <w:color w:val="auto"/>
                <w:sz w:val="36"/>
                <w:szCs w:val="36"/>
              </w:rPr>
              <w:t xml:space="preserve">and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</w:rPr>
              <w:t>should take about two hours.</w:t>
            </w:r>
          </w:p>
          <w:p w14:paraId="7C4BB9D2" w14:textId="6AEF596D" w:rsidR="001C530D" w:rsidRPr="00EA750F" w:rsidRDefault="009D1F94" w:rsidP="00F75C13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Meet at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Woodhenge car park</w:t>
            </w:r>
            <w:r w:rsidR="00753F57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SP4 7AR</w:t>
            </w:r>
            <w:r w:rsidR="004016A8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where parking is available</w:t>
            </w:r>
            <w:r w:rsidR="005C08E7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.</w:t>
            </w:r>
          </w:p>
          <w:p w14:paraId="53B72E0F" w14:textId="07F60BE4" w:rsidR="009D1F94" w:rsidRPr="00EA750F" w:rsidRDefault="00C20688" w:rsidP="00F75C13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Unfortunately, n</w:t>
            </w:r>
            <w:r w:rsidR="000C7F2E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o dogs</w:t>
            </w:r>
            <w:r w:rsidR="00184852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on this occasion due to National Trust’s guidelines.</w:t>
            </w:r>
          </w:p>
          <w:p w14:paraId="094ABB67" w14:textId="2431D7B1" w:rsidR="009D1F94" w:rsidRPr="00EA750F" w:rsidRDefault="009D1F94" w:rsidP="00F75C13">
            <w:pPr>
              <w:spacing w:before="60" w:after="60"/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Walk Leader: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Janet Sparks</w:t>
            </w:r>
          </w:p>
          <w:p w14:paraId="72E24159" w14:textId="4039ABA8" w:rsidR="00DD7E78" w:rsidRPr="00E20D26" w:rsidRDefault="00174DA4" w:rsidP="00F75C13">
            <w:pPr>
              <w:spacing w:before="60" w:after="60"/>
              <w:rPr>
                <w:rFonts w:ascii="Century Gothic" w:hAnsi="Century Gothic"/>
                <w:color w:val="auto"/>
                <w:sz w:val="30"/>
                <w:szCs w:val="30"/>
                <w:lang w:val="en-GB"/>
              </w:rPr>
            </w:pP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We would advise 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bring</w:t>
            </w: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ing</w:t>
            </w:r>
            <w:r w:rsidR="001704D3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a packed lunch</w:t>
            </w:r>
            <w:r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as there are no facilities on site.</w:t>
            </w:r>
            <w:r w:rsidR="005C08E7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 xml:space="preserve"> </w:t>
            </w:r>
            <w:r w:rsidR="00072633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P</w:t>
            </w:r>
            <w:r w:rsidR="005C08E7" w:rsidRPr="00EA750F">
              <w:rPr>
                <w:rFonts w:ascii="Century Gothic" w:hAnsi="Century Gothic"/>
                <w:color w:val="auto"/>
                <w:sz w:val="36"/>
                <w:szCs w:val="36"/>
                <w:lang w:val="en-GB"/>
              </w:rPr>
              <w:t>lease dress weather appropriately.</w:t>
            </w:r>
          </w:p>
        </w:tc>
        <w:tc>
          <w:tcPr>
            <w:tcW w:w="3876" w:type="dxa"/>
            <w:gridSpan w:val="2"/>
            <w:shd w:val="clear" w:color="auto" w:fill="7030A0"/>
            <w:vAlign w:val="center"/>
          </w:tcPr>
          <w:p w14:paraId="6CF1FB66" w14:textId="5AC80064" w:rsidR="002A294D" w:rsidRPr="006B1830" w:rsidRDefault="00B25F18" w:rsidP="006B4A48">
            <w:pPr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</w:pPr>
            <w:r w:rsidRPr="006B1830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£</w:t>
            </w:r>
            <w:r w:rsidR="006A59F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5.00</w:t>
            </w:r>
            <w:r w:rsidR="00555602" w:rsidRPr="006B1830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 xml:space="preserve"> per person</w:t>
            </w:r>
            <w:r w:rsidR="006803FD" w:rsidRPr="006B1830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br/>
            </w:r>
            <w:r w:rsidR="006A59F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Non</w:t>
            </w:r>
            <w:r w:rsidR="006D504C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-</w:t>
            </w:r>
            <w:r w:rsidR="006A59F4">
              <w:rPr>
                <w:rFonts w:ascii="Century Gothic" w:hAnsi="Century Gothic"/>
                <w:b/>
                <w:bCs/>
                <w:color w:val="FFFFFF" w:themeColor="background1"/>
                <w:sz w:val="38"/>
                <w:szCs w:val="38"/>
              </w:rPr>
              <w:t>members welcome</w:t>
            </w:r>
          </w:p>
        </w:tc>
      </w:tr>
      <w:tr w:rsidR="00CC41B6" w14:paraId="01B6FD43" w14:textId="77777777" w:rsidTr="00C03AEE">
        <w:trPr>
          <w:trHeight w:val="3559"/>
        </w:trPr>
        <w:tc>
          <w:tcPr>
            <w:tcW w:w="7230" w:type="dxa"/>
            <w:vMerge/>
            <w:tcBorders>
              <w:bottom w:val="nil"/>
            </w:tcBorders>
          </w:tcPr>
          <w:p w14:paraId="64B9AE34" w14:textId="77777777" w:rsidR="00CC41B6" w:rsidRDefault="00CC41B6" w:rsidP="0017696C">
            <w:pPr>
              <w:rPr>
                <w:bCs/>
                <w:color w:val="auto"/>
                <w:sz w:val="32"/>
                <w:szCs w:val="32"/>
                <w:lang w:val="en-GB"/>
              </w:rPr>
            </w:pPr>
          </w:p>
        </w:tc>
        <w:tc>
          <w:tcPr>
            <w:tcW w:w="3876" w:type="dxa"/>
            <w:gridSpan w:val="2"/>
            <w:vMerge w:val="restart"/>
            <w:tcBorders>
              <w:bottom w:val="nil"/>
            </w:tcBorders>
          </w:tcPr>
          <w:p w14:paraId="128CA4BA" w14:textId="3E3FF0F4" w:rsidR="00CC41B6" w:rsidRPr="00B22D00" w:rsidRDefault="009D1F94" w:rsidP="003D674D">
            <w:pPr>
              <w:spacing w:before="60" w:after="60"/>
              <w:jc w:val="center"/>
              <w:rPr>
                <w:noProof/>
              </w:rPr>
            </w:pPr>
            <w:r>
              <w:rPr>
                <w:rFonts w:ascii="Century Gothic" w:hAnsi="Century Gothic"/>
                <w:noProof/>
                <w:color w:val="000000"/>
                <w:sz w:val="28"/>
                <w:szCs w:val="28"/>
              </w:rPr>
              <w:drawing>
                <wp:inline distT="0" distB="0" distL="0" distR="0" wp14:anchorId="360B87F9" wp14:editId="75A96FF5">
                  <wp:extent cx="2082117" cy="1463040"/>
                  <wp:effectExtent l="0" t="0" r="0" b="3810"/>
                  <wp:docPr id="3" name="Picture 3" descr="A picture containing grass, outdoor, ground, footw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ass, outdoor, ground, footwea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40" cy="147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8629A" w14:textId="7779E564" w:rsidR="00CC41B6" w:rsidRDefault="00CC41B6" w:rsidP="007E6FE3">
            <w:pPr>
              <w:jc w:val="center"/>
              <w:rPr>
                <w:noProof/>
              </w:rPr>
            </w:pPr>
          </w:p>
          <w:p w14:paraId="0A764198" w14:textId="0AE8DA17" w:rsidR="00DD7E78" w:rsidRDefault="006C0076" w:rsidP="00DD7E78">
            <w:pPr>
              <w:jc w:val="center"/>
              <w:rPr>
                <w:noProof/>
              </w:rPr>
            </w:pPr>
            <w:r w:rsidRPr="006C0076">
              <w:rPr>
                <w:noProof/>
              </w:rPr>
              <w:drawing>
                <wp:inline distT="0" distB="0" distL="0" distR="0" wp14:anchorId="2761FB7C" wp14:editId="062E2BBE">
                  <wp:extent cx="2186940" cy="1362710"/>
                  <wp:effectExtent l="0" t="0" r="3810" b="8890"/>
                  <wp:docPr id="909868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108FC" w14:textId="77777777" w:rsidR="00DD7E78" w:rsidRDefault="00DD7E78" w:rsidP="00DD7E78">
            <w:pPr>
              <w:jc w:val="center"/>
              <w:rPr>
                <w:noProof/>
              </w:rPr>
            </w:pPr>
          </w:p>
          <w:p w14:paraId="425CEB2D" w14:textId="5388CEC5" w:rsidR="00CC41B6" w:rsidRPr="00B22D00" w:rsidRDefault="005E494A" w:rsidP="003D55DB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13508" wp14:editId="3E261601">
                  <wp:extent cx="1127760" cy="1127760"/>
                  <wp:effectExtent l="0" t="0" r="0" b="0"/>
                  <wp:docPr id="1200891830" name="Picture 1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891830" name="Picture 1" descr="A qr code with black squares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1B6" w:rsidRPr="000E455B" w14:paraId="6D6CE4F9" w14:textId="77777777" w:rsidTr="00CC41B6">
        <w:trPr>
          <w:trHeight w:val="1092"/>
        </w:trPr>
        <w:tc>
          <w:tcPr>
            <w:tcW w:w="7230" w:type="dxa"/>
            <w:shd w:val="clear" w:color="auto" w:fill="auto"/>
            <w:vAlign w:val="center"/>
          </w:tcPr>
          <w:p w14:paraId="57971EC2" w14:textId="1EF2F3F1" w:rsidR="00CC41B6" w:rsidRPr="007207B9" w:rsidRDefault="00CC41B6" w:rsidP="00CC41B6">
            <w:pPr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</w:pPr>
            <w:r w:rsidRPr="007207B9">
              <w:rPr>
                <w:rFonts w:ascii="Century Gothic" w:hAnsi="Century Gothic"/>
                <w:b/>
                <w:bCs/>
                <w:color w:val="auto"/>
                <w:sz w:val="28"/>
                <w:szCs w:val="28"/>
              </w:rPr>
              <w:t>Enquiries to: WI House 01380 739340</w:t>
            </w:r>
            <w:r w:rsidR="00D22B56" w:rsidRPr="007207B9">
              <w:rPr>
                <w:rFonts w:ascii="Century Gothic" w:hAnsi="Century Gothic"/>
                <w:b/>
                <w:bCs/>
                <w:color w:val="auto"/>
                <w:sz w:val="28"/>
                <w:szCs w:val="28"/>
              </w:rPr>
              <w:br/>
            </w:r>
            <w:r w:rsidR="00D22B56" w:rsidRPr="007207B9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>Try Bookin</w:t>
            </w:r>
            <w:r w:rsidR="001A47F5" w:rsidRPr="007207B9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>g</w:t>
            </w:r>
            <w:r w:rsidR="00D22B56" w:rsidRPr="007207B9">
              <w:rPr>
                <w:rFonts w:ascii="Century Gothic" w:hAnsi="Century Gothic"/>
                <w:b/>
                <w:bCs/>
                <w:noProof/>
                <w:color w:val="auto"/>
                <w:sz w:val="28"/>
                <w:szCs w:val="28"/>
              </w:rPr>
              <w:t xml:space="preserve">: </w:t>
            </w:r>
            <w:hyperlink r:id="rId13" w:history="1">
              <w:r w:rsidR="00B13969" w:rsidRPr="00393C6C">
                <w:rPr>
                  <w:rStyle w:val="Hyperlink"/>
                  <w:rFonts w:ascii="Century Gothic" w:hAnsi="Century Gothic"/>
                  <w:b/>
                  <w:bCs/>
                  <w:sz w:val="28"/>
                  <w:szCs w:val="28"/>
                </w:rPr>
                <w:t>https://www.trybooking.com/uk/EQCS</w:t>
              </w:r>
            </w:hyperlink>
          </w:p>
        </w:tc>
        <w:tc>
          <w:tcPr>
            <w:tcW w:w="3876" w:type="dxa"/>
            <w:gridSpan w:val="2"/>
            <w:vMerge/>
            <w:shd w:val="clear" w:color="auto" w:fill="auto"/>
            <w:vAlign w:val="center"/>
          </w:tcPr>
          <w:p w14:paraId="5B83E173" w14:textId="7D1FE277" w:rsidR="00CC41B6" w:rsidRPr="002C4B23" w:rsidRDefault="00CC41B6" w:rsidP="00231991">
            <w:pPr>
              <w:spacing w:before="60" w:after="60"/>
              <w:jc w:val="center"/>
              <w:rPr>
                <w:noProof/>
                <w:color w:val="FFFFFF" w:themeColor="background1"/>
              </w:rPr>
            </w:pPr>
          </w:p>
        </w:tc>
      </w:tr>
      <w:tr w:rsidR="00231991" w:rsidRPr="000E455B" w14:paraId="1B0C7935" w14:textId="77777777" w:rsidTr="000955BD">
        <w:trPr>
          <w:trHeight w:val="1104"/>
        </w:trPr>
        <w:tc>
          <w:tcPr>
            <w:tcW w:w="7797" w:type="dxa"/>
            <w:gridSpan w:val="2"/>
            <w:vMerge w:val="restart"/>
            <w:shd w:val="clear" w:color="auto" w:fill="4B651C" w:themeFill="accent2" w:themeFillShade="80"/>
          </w:tcPr>
          <w:p w14:paraId="3A9078EC" w14:textId="77777777" w:rsidR="000C3545" w:rsidRPr="00E96329" w:rsidRDefault="000C3545" w:rsidP="000C35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The f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ollowing details 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must 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be 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>sent</w:t>
            </w:r>
            <w:r w:rsidRPr="00E96329">
              <w:rPr>
                <w:rFonts w:ascii="Century Gothic" w:hAnsi="Century Gothic"/>
                <w:b/>
                <w:bCs/>
                <w:noProof/>
                <w:color w:val="FFFFFF" w:themeColor="background1"/>
                <w:sz w:val="32"/>
                <w:szCs w:val="32"/>
              </w:rPr>
              <w:t xml:space="preserve"> to: </w:t>
            </w:r>
            <w:hyperlink r:id="rId14" w:history="1">
              <w:r w:rsidRPr="00E96329">
                <w:rPr>
                  <w:rStyle w:val="Hyperlink"/>
                  <w:rFonts w:ascii="Century Gothic" w:hAnsi="Century Gothic"/>
                  <w:b/>
                  <w:bCs/>
                  <w:noProof/>
                  <w:color w:val="FFFFFF" w:themeColor="background1"/>
                  <w:sz w:val="32"/>
                  <w:szCs w:val="32"/>
                </w:rPr>
                <w:t>admin@wiltshirewi.org.uk</w:t>
              </w:r>
            </w:hyperlink>
            <w:r>
              <w:t xml:space="preserve"> </w:t>
            </w:r>
            <w:r w:rsidRPr="003857E3">
              <w:rPr>
                <w:rFonts w:ascii="Century Gothic" w:hAnsi="Century Gothic"/>
                <w:color w:val="FFFFFF" w:themeColor="background1"/>
                <w:sz w:val="28"/>
                <w:szCs w:val="28"/>
              </w:rPr>
              <w:t>or WI House (see below)</w:t>
            </w:r>
          </w:p>
          <w:p w14:paraId="537BD7AA" w14:textId="77777777" w:rsidR="000C3545" w:rsidRPr="007B484D" w:rsidRDefault="000C3545" w:rsidP="000C35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7"/>
                <w:szCs w:val="27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 xml:space="preserve">Names of : </w:t>
            </w:r>
            <w:r w:rsidRPr="007B484D">
              <w:rPr>
                <w:rFonts w:ascii="Century Gothic" w:hAnsi="Century Gothic"/>
                <w:noProof/>
                <w:color w:val="FFFFFF" w:themeColor="background1"/>
                <w:sz w:val="27"/>
                <w:szCs w:val="27"/>
              </w:rPr>
              <w:t>Booking contact, all attendee names and WI</w:t>
            </w:r>
          </w:p>
          <w:p w14:paraId="510D7E1B" w14:textId="77777777" w:rsidR="000C3545" w:rsidRDefault="000C3545" w:rsidP="000C35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 w:rsidRPr="004B3FC1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Email</w:t>
            </w: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 xml:space="preserve"> address for booking contact</w:t>
            </w:r>
          </w:p>
          <w:p w14:paraId="101DF760" w14:textId="485A926B" w:rsidR="000C3545" w:rsidRPr="003857E3" w:rsidRDefault="007B484D" w:rsidP="000C3545">
            <w:pPr>
              <w:rPr>
                <w:rFonts w:ascii="Century Gothic" w:hAnsi="Century Gothic"/>
                <w:color w:val="FFFFFF" w:themeColor="background1"/>
              </w:rPr>
            </w:pPr>
            <w:r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N</w:t>
            </w:r>
            <w:r w:rsidR="000C3545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t>umber of tickets needed</w:t>
            </w:r>
            <w:r w:rsidR="000C3545">
              <w:rPr>
                <w:rFonts w:ascii="Century Gothic" w:hAnsi="Century Gothic"/>
                <w:b/>
                <w:bCs/>
                <w:noProof/>
                <w:color w:val="FFFFFF" w:themeColor="background1"/>
                <w:sz w:val="28"/>
                <w:szCs w:val="28"/>
              </w:rPr>
              <w:br/>
            </w:r>
            <w:r w:rsidR="000C3545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Cheques to: </w:t>
            </w:r>
            <w:r w:rsidR="000C3545" w:rsidRPr="003857E3">
              <w:rPr>
                <w:rFonts w:ascii="Century Gothic" w:hAnsi="Century Gothic"/>
                <w:color w:val="FFFFFF" w:themeColor="background1"/>
              </w:rPr>
              <w:t>WI House, 17 Couch Lane, Devizes SN10 1EB</w:t>
            </w:r>
          </w:p>
          <w:p w14:paraId="68A7C68F" w14:textId="6A497D45" w:rsidR="000C3545" w:rsidRDefault="000C3545" w:rsidP="000C3545">
            <w:pPr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</w:pPr>
            <w:r w:rsidRPr="00037254">
              <w:rPr>
                <w:rFonts w:ascii="Century Gothic" w:hAnsi="Century Gothic"/>
                <w:b/>
                <w:bCs/>
                <w:noProof/>
                <w:color w:val="FFFFFF" w:themeColor="background1"/>
              </w:rPr>
              <w:t xml:space="preserve">BACs Payments: </w:t>
            </w:r>
            <w:r w:rsidRPr="003857E3">
              <w:rPr>
                <w:rFonts w:ascii="Century Gothic" w:hAnsi="Century Gothic"/>
                <w:noProof/>
                <w:color w:val="FFFFFF" w:themeColor="background1"/>
              </w:rPr>
              <w:t xml:space="preserve">(use ref: WI Name &amp; </w:t>
            </w:r>
            <w:r w:rsidR="00F9309A">
              <w:rPr>
                <w:rFonts w:ascii="Century Gothic" w:hAnsi="Century Gothic"/>
                <w:noProof/>
                <w:color w:val="FFFFFF" w:themeColor="background1"/>
              </w:rPr>
              <w:t>WIW0425</w:t>
            </w:r>
            <w:r w:rsidRPr="003857E3">
              <w:rPr>
                <w:rFonts w:ascii="Century Gothic" w:hAnsi="Century Gothic"/>
                <w:noProof/>
                <w:color w:val="FFFFFF" w:themeColor="background1"/>
              </w:rPr>
              <w:t>)</w:t>
            </w:r>
          </w:p>
          <w:p w14:paraId="4C233B3E" w14:textId="07794DFE" w:rsidR="00231991" w:rsidRPr="004C30A7" w:rsidRDefault="000C3545" w:rsidP="000C3545">
            <w:pPr>
              <w:spacing w:before="60" w:after="60"/>
            </w:pP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Account: </w:t>
            </w:r>
            <w:r w:rsidRPr="003857E3">
              <w:rPr>
                <w:rFonts w:ascii="Century Gothic" w:hAnsi="Century Gothic"/>
                <w:color w:val="FFFFFF" w:themeColor="background1"/>
              </w:rPr>
              <w:t>Wiltshire Federation of WIs</w:t>
            </w:r>
            <w:r w:rsidRPr="003857E3">
              <w:rPr>
                <w:rFonts w:ascii="Century Gothic" w:hAnsi="Century Gothic"/>
                <w:color w:val="FFFFFF" w:themeColor="background1"/>
              </w:rPr>
              <w:br/>
            </w: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Sort Code: </w:t>
            </w:r>
            <w:r w:rsidRPr="003857E3">
              <w:rPr>
                <w:rFonts w:ascii="Century Gothic" w:hAnsi="Century Gothic"/>
                <w:color w:val="FFFFFF" w:themeColor="background1"/>
              </w:rPr>
              <w:t>30 96 26</w:t>
            </w: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 </w:t>
            </w:r>
            <w:r w:rsidRPr="00037254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 Account No: </w:t>
            </w:r>
            <w:r w:rsidRPr="003857E3">
              <w:rPr>
                <w:rFonts w:ascii="Century Gothic" w:hAnsi="Century Gothic"/>
                <w:color w:val="FFFFFF" w:themeColor="background1"/>
              </w:rPr>
              <w:t>79519268</w:t>
            </w:r>
          </w:p>
        </w:tc>
        <w:tc>
          <w:tcPr>
            <w:tcW w:w="3309" w:type="dxa"/>
            <w:shd w:val="clear" w:color="auto" w:fill="7030A0"/>
            <w:vAlign w:val="center"/>
          </w:tcPr>
          <w:p w14:paraId="67A75FA0" w14:textId="6FF90D8C" w:rsidR="00231991" w:rsidRPr="00BE159A" w:rsidRDefault="00CC411F" w:rsidP="00814957">
            <w:pPr>
              <w:spacing w:before="60" w:after="60"/>
              <w:jc w:val="center"/>
              <w:rPr>
                <w:sz w:val="34"/>
                <w:szCs w:val="34"/>
              </w:rPr>
            </w:pPr>
            <w:r w:rsidRPr="00BE159A">
              <w:rPr>
                <w:rFonts w:ascii="Century Gothic" w:hAnsi="Century Gothic"/>
                <w:b/>
                <w:bCs/>
                <w:color w:val="FFFFFF" w:themeColor="background1"/>
                <w:sz w:val="34"/>
                <w:szCs w:val="34"/>
              </w:rPr>
              <w:t xml:space="preserve">Closing Date: </w:t>
            </w:r>
            <w:r w:rsidR="001704D3">
              <w:rPr>
                <w:rFonts w:ascii="Century Gothic" w:hAnsi="Century Gothic"/>
                <w:b/>
                <w:bCs/>
                <w:color w:val="FFFFFF" w:themeColor="background1"/>
                <w:sz w:val="34"/>
                <w:szCs w:val="34"/>
              </w:rPr>
              <w:t>Contact WI House</w:t>
            </w:r>
          </w:p>
        </w:tc>
      </w:tr>
      <w:tr w:rsidR="00231991" w:rsidRPr="000E455B" w14:paraId="143A4671" w14:textId="77777777" w:rsidTr="00EF6BC1">
        <w:trPr>
          <w:trHeight w:val="1058"/>
        </w:trPr>
        <w:tc>
          <w:tcPr>
            <w:tcW w:w="7797" w:type="dxa"/>
            <w:gridSpan w:val="2"/>
            <w:vMerge/>
            <w:shd w:val="clear" w:color="auto" w:fill="4B651C" w:themeFill="accent2" w:themeFillShade="80"/>
          </w:tcPr>
          <w:p w14:paraId="544A43D0" w14:textId="1CA64BC0" w:rsidR="00231991" w:rsidRPr="00C803C6" w:rsidRDefault="00231991" w:rsidP="00373063">
            <w:pPr>
              <w:jc w:val="right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1" w:type="dxa"/>
            <w:shd w:val="clear" w:color="auto" w:fill="auto"/>
            <w:vAlign w:val="bottom"/>
          </w:tcPr>
          <w:p w14:paraId="39E4A928" w14:textId="109416D9" w:rsidR="00231991" w:rsidRPr="00C921AD" w:rsidRDefault="00CC411F" w:rsidP="00373063">
            <w:pPr>
              <w:jc w:val="right"/>
              <w:rPr>
                <w:b/>
                <w:bCs/>
                <w:color w:val="auto"/>
              </w:rPr>
            </w:pP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t>Wiltshire Federation of WIs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WI House, 17 Couch Lane</w:t>
            </w:r>
            <w:r w:rsidRPr="00C803C6"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  <w:br/>
              <w:t>Devizes SN10 1EB</w:t>
            </w:r>
            <w:sdt>
              <w:sdtPr>
                <w:rPr>
                  <w:rFonts w:ascii="Century Gothic" w:hAnsi="Century Gothic"/>
                  <w:b/>
                  <w:bCs/>
                  <w:color w:val="auto"/>
                  <w:sz w:val="20"/>
                  <w:szCs w:val="20"/>
                </w:rPr>
                <w:alias w:val="Enter street address, city, st zip code:"/>
                <w:tag w:val="Enter street address, city, st zip code:"/>
                <w:id w:val="1525442636"/>
                <w:placeholder>
                  <w:docPart w:val="1F581A5B65854058ABBDDFA1A314BE07"/>
                </w:placeholder>
                <w15:appearance w15:val="hidden"/>
                <w:text w:multiLine="1"/>
              </w:sdtPr>
              <w:sdtContent>
                <w:r w:rsidRPr="00C803C6">
                  <w:rPr>
                    <w:rFonts w:ascii="Century Gothic" w:hAnsi="Century Gothic"/>
                    <w:b/>
                    <w:bCs/>
                    <w:color w:val="auto"/>
                    <w:sz w:val="20"/>
                    <w:szCs w:val="20"/>
                  </w:rPr>
                  <w:br/>
                  <w:t>Charity No: 1197142</w:t>
                </w:r>
              </w:sdtContent>
            </w:sdt>
          </w:p>
        </w:tc>
      </w:tr>
      <w:tr w:rsidR="00231991" w:rsidRPr="000E455B" w14:paraId="109E8E91" w14:textId="77777777" w:rsidTr="00CC411F">
        <w:trPr>
          <w:trHeight w:val="1218"/>
        </w:trPr>
        <w:tc>
          <w:tcPr>
            <w:tcW w:w="7797" w:type="dxa"/>
            <w:gridSpan w:val="2"/>
            <w:vMerge/>
            <w:shd w:val="clear" w:color="auto" w:fill="4B651C" w:themeFill="accent2" w:themeFillShade="80"/>
          </w:tcPr>
          <w:p w14:paraId="3F4B512C" w14:textId="77777777" w:rsidR="00231991" w:rsidRPr="00C803C6" w:rsidRDefault="00231991" w:rsidP="00373063">
            <w:pPr>
              <w:jc w:val="right"/>
              <w:rPr>
                <w:rFonts w:ascii="Century Gothic" w:hAnsi="Century Gothic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vAlign w:val="bottom"/>
          </w:tcPr>
          <w:p w14:paraId="4775E352" w14:textId="46703002" w:rsidR="00231991" w:rsidRPr="00B22D00" w:rsidRDefault="00CC411F" w:rsidP="00373063">
            <w:pPr>
              <w:jc w:val="right"/>
              <w:rPr>
                <w:noProof/>
              </w:rPr>
            </w:pPr>
            <w:r w:rsidRPr="00B22D00">
              <w:rPr>
                <w:noProof/>
              </w:rPr>
              <w:drawing>
                <wp:inline distT="0" distB="0" distL="0" distR="0" wp14:anchorId="58EE94C4" wp14:editId="53CE0D73">
                  <wp:extent cx="976630" cy="759828"/>
                  <wp:effectExtent l="0" t="0" r="0" b="2540"/>
                  <wp:docPr id="215709568" name="Picture 6" descr="A green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09568" name="Picture 6" descr="A green and white logo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45" cy="76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D0A21" w14:textId="5B890E33" w:rsidR="0012339A" w:rsidRDefault="0012339A" w:rsidP="000B4975">
      <w:pPr>
        <w:pStyle w:val="NoSpacing"/>
      </w:pPr>
    </w:p>
    <w:sectPr w:rsidR="0012339A" w:rsidSect="006C1884">
      <w:pgSz w:w="12240" w:h="15840" w:code="1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EBD5E" w14:textId="77777777" w:rsidR="00A53805" w:rsidRDefault="00A53805" w:rsidP="005F5D5F">
      <w:pPr>
        <w:spacing w:after="0" w:line="240" w:lineRule="auto"/>
      </w:pPr>
      <w:r>
        <w:separator/>
      </w:r>
    </w:p>
  </w:endnote>
  <w:endnote w:type="continuationSeparator" w:id="0">
    <w:p w14:paraId="6C07EE4B" w14:textId="77777777" w:rsidR="00A53805" w:rsidRDefault="00A53805" w:rsidP="005F5D5F">
      <w:pPr>
        <w:spacing w:after="0" w:line="240" w:lineRule="auto"/>
      </w:pPr>
      <w:r>
        <w:continuationSeparator/>
      </w:r>
    </w:p>
  </w:endnote>
  <w:endnote w:type="continuationNotice" w:id="1">
    <w:p w14:paraId="4985A48F" w14:textId="77777777" w:rsidR="00A53805" w:rsidRDefault="00A538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D3F1E" w14:textId="77777777" w:rsidR="00A53805" w:rsidRDefault="00A53805" w:rsidP="005F5D5F">
      <w:pPr>
        <w:spacing w:after="0" w:line="240" w:lineRule="auto"/>
      </w:pPr>
      <w:r>
        <w:separator/>
      </w:r>
    </w:p>
  </w:footnote>
  <w:footnote w:type="continuationSeparator" w:id="0">
    <w:p w14:paraId="2FBC0B93" w14:textId="77777777" w:rsidR="00A53805" w:rsidRDefault="00A53805" w:rsidP="005F5D5F">
      <w:pPr>
        <w:spacing w:after="0" w:line="240" w:lineRule="auto"/>
      </w:pPr>
      <w:r>
        <w:continuationSeparator/>
      </w:r>
    </w:p>
  </w:footnote>
  <w:footnote w:type="continuationNotice" w:id="1">
    <w:p w14:paraId="254ADA76" w14:textId="77777777" w:rsidR="00A53805" w:rsidRDefault="00A5380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3838269">
    <w:abstractNumId w:val="9"/>
  </w:num>
  <w:num w:numId="2" w16cid:durableId="1864395319">
    <w:abstractNumId w:val="7"/>
  </w:num>
  <w:num w:numId="3" w16cid:durableId="845285901">
    <w:abstractNumId w:val="6"/>
  </w:num>
  <w:num w:numId="4" w16cid:durableId="1128861006">
    <w:abstractNumId w:val="5"/>
  </w:num>
  <w:num w:numId="5" w16cid:durableId="556471875">
    <w:abstractNumId w:val="4"/>
  </w:num>
  <w:num w:numId="6" w16cid:durableId="1492868916">
    <w:abstractNumId w:val="8"/>
  </w:num>
  <w:num w:numId="7" w16cid:durableId="1066949293">
    <w:abstractNumId w:val="3"/>
  </w:num>
  <w:num w:numId="8" w16cid:durableId="497885897">
    <w:abstractNumId w:val="2"/>
  </w:num>
  <w:num w:numId="9" w16cid:durableId="822893722">
    <w:abstractNumId w:val="1"/>
  </w:num>
  <w:num w:numId="10" w16cid:durableId="133361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B3"/>
    <w:rsid w:val="00006411"/>
    <w:rsid w:val="00014813"/>
    <w:rsid w:val="000168C0"/>
    <w:rsid w:val="00024D1F"/>
    <w:rsid w:val="00025714"/>
    <w:rsid w:val="00026DF9"/>
    <w:rsid w:val="00031C46"/>
    <w:rsid w:val="0003322E"/>
    <w:rsid w:val="00037254"/>
    <w:rsid w:val="000423A7"/>
    <w:rsid w:val="000427C6"/>
    <w:rsid w:val="00042968"/>
    <w:rsid w:val="00050F24"/>
    <w:rsid w:val="00057575"/>
    <w:rsid w:val="000637C1"/>
    <w:rsid w:val="00066CF4"/>
    <w:rsid w:val="00072633"/>
    <w:rsid w:val="00075F27"/>
    <w:rsid w:val="00076F31"/>
    <w:rsid w:val="00092DB3"/>
    <w:rsid w:val="000955BD"/>
    <w:rsid w:val="000A28D6"/>
    <w:rsid w:val="000A3961"/>
    <w:rsid w:val="000B4975"/>
    <w:rsid w:val="000B4C91"/>
    <w:rsid w:val="000C3545"/>
    <w:rsid w:val="000C7F2E"/>
    <w:rsid w:val="000D6C3E"/>
    <w:rsid w:val="000E455B"/>
    <w:rsid w:val="000F19A3"/>
    <w:rsid w:val="001142FB"/>
    <w:rsid w:val="001227E1"/>
    <w:rsid w:val="0012339A"/>
    <w:rsid w:val="0016342E"/>
    <w:rsid w:val="001704D3"/>
    <w:rsid w:val="00171CDD"/>
    <w:rsid w:val="00174DA4"/>
    <w:rsid w:val="00175521"/>
    <w:rsid w:val="0017696C"/>
    <w:rsid w:val="00180E8D"/>
    <w:rsid w:val="00181FB9"/>
    <w:rsid w:val="00184852"/>
    <w:rsid w:val="001867CD"/>
    <w:rsid w:val="001A47F5"/>
    <w:rsid w:val="001C530D"/>
    <w:rsid w:val="001D704A"/>
    <w:rsid w:val="00201CE2"/>
    <w:rsid w:val="00224BD2"/>
    <w:rsid w:val="00231991"/>
    <w:rsid w:val="0023451F"/>
    <w:rsid w:val="0023652E"/>
    <w:rsid w:val="002378E0"/>
    <w:rsid w:val="00240439"/>
    <w:rsid w:val="00246EBF"/>
    <w:rsid w:val="00251739"/>
    <w:rsid w:val="00261A78"/>
    <w:rsid w:val="00262F85"/>
    <w:rsid w:val="00280BE2"/>
    <w:rsid w:val="00283317"/>
    <w:rsid w:val="00295BE7"/>
    <w:rsid w:val="0029702A"/>
    <w:rsid w:val="002A294D"/>
    <w:rsid w:val="002A2D11"/>
    <w:rsid w:val="002C2595"/>
    <w:rsid w:val="002C4B23"/>
    <w:rsid w:val="002D6F01"/>
    <w:rsid w:val="002E2F49"/>
    <w:rsid w:val="002F3C4A"/>
    <w:rsid w:val="002F6170"/>
    <w:rsid w:val="00300ED4"/>
    <w:rsid w:val="00336E20"/>
    <w:rsid w:val="00361BA1"/>
    <w:rsid w:val="00365604"/>
    <w:rsid w:val="00371C12"/>
    <w:rsid w:val="00373063"/>
    <w:rsid w:val="003777EE"/>
    <w:rsid w:val="00393C6C"/>
    <w:rsid w:val="003A6CE7"/>
    <w:rsid w:val="003A738A"/>
    <w:rsid w:val="003B6A17"/>
    <w:rsid w:val="003C78E7"/>
    <w:rsid w:val="003D55DB"/>
    <w:rsid w:val="003D674D"/>
    <w:rsid w:val="003E092F"/>
    <w:rsid w:val="004009EB"/>
    <w:rsid w:val="004016A8"/>
    <w:rsid w:val="00411532"/>
    <w:rsid w:val="00417EBE"/>
    <w:rsid w:val="00427074"/>
    <w:rsid w:val="00434E07"/>
    <w:rsid w:val="0043533E"/>
    <w:rsid w:val="00442374"/>
    <w:rsid w:val="004752A2"/>
    <w:rsid w:val="00494740"/>
    <w:rsid w:val="00497090"/>
    <w:rsid w:val="00497D4A"/>
    <w:rsid w:val="004A2807"/>
    <w:rsid w:val="004B3420"/>
    <w:rsid w:val="004B3FC1"/>
    <w:rsid w:val="004C30A7"/>
    <w:rsid w:val="004C6985"/>
    <w:rsid w:val="004D0D9F"/>
    <w:rsid w:val="004D4000"/>
    <w:rsid w:val="00506EAF"/>
    <w:rsid w:val="005213EF"/>
    <w:rsid w:val="005222EE"/>
    <w:rsid w:val="00533057"/>
    <w:rsid w:val="00534D20"/>
    <w:rsid w:val="00536CCC"/>
    <w:rsid w:val="00541BB3"/>
    <w:rsid w:val="00544732"/>
    <w:rsid w:val="00555602"/>
    <w:rsid w:val="00570FE9"/>
    <w:rsid w:val="005718B1"/>
    <w:rsid w:val="005A3425"/>
    <w:rsid w:val="005B47D8"/>
    <w:rsid w:val="005B4AE7"/>
    <w:rsid w:val="005C08E7"/>
    <w:rsid w:val="005C1FF7"/>
    <w:rsid w:val="005C61E4"/>
    <w:rsid w:val="005C7BE0"/>
    <w:rsid w:val="005D44F5"/>
    <w:rsid w:val="005E494A"/>
    <w:rsid w:val="005E6D50"/>
    <w:rsid w:val="005F4103"/>
    <w:rsid w:val="005F5D5F"/>
    <w:rsid w:val="00625E96"/>
    <w:rsid w:val="00633528"/>
    <w:rsid w:val="006359DD"/>
    <w:rsid w:val="00637D7D"/>
    <w:rsid w:val="00643A03"/>
    <w:rsid w:val="00645445"/>
    <w:rsid w:val="00665AC0"/>
    <w:rsid w:val="00665EA1"/>
    <w:rsid w:val="006670A9"/>
    <w:rsid w:val="00667B33"/>
    <w:rsid w:val="00667E17"/>
    <w:rsid w:val="00670CC5"/>
    <w:rsid w:val="006803FD"/>
    <w:rsid w:val="00682177"/>
    <w:rsid w:val="006849D4"/>
    <w:rsid w:val="0069697D"/>
    <w:rsid w:val="006A59F4"/>
    <w:rsid w:val="006B1809"/>
    <w:rsid w:val="006B1830"/>
    <w:rsid w:val="006B4A48"/>
    <w:rsid w:val="006B7DF4"/>
    <w:rsid w:val="006C0076"/>
    <w:rsid w:val="006C1884"/>
    <w:rsid w:val="006C541F"/>
    <w:rsid w:val="006D504C"/>
    <w:rsid w:val="006D7B57"/>
    <w:rsid w:val="006E3446"/>
    <w:rsid w:val="006E5B0F"/>
    <w:rsid w:val="006E7E1A"/>
    <w:rsid w:val="006F2D10"/>
    <w:rsid w:val="0070542A"/>
    <w:rsid w:val="00705CA3"/>
    <w:rsid w:val="007207B9"/>
    <w:rsid w:val="00746C1D"/>
    <w:rsid w:val="00751543"/>
    <w:rsid w:val="00752AAB"/>
    <w:rsid w:val="00753224"/>
    <w:rsid w:val="00753F57"/>
    <w:rsid w:val="00754D23"/>
    <w:rsid w:val="00761266"/>
    <w:rsid w:val="00763413"/>
    <w:rsid w:val="0076791C"/>
    <w:rsid w:val="00771CE3"/>
    <w:rsid w:val="007806D5"/>
    <w:rsid w:val="00781E34"/>
    <w:rsid w:val="00783298"/>
    <w:rsid w:val="00785164"/>
    <w:rsid w:val="0079199F"/>
    <w:rsid w:val="007A5247"/>
    <w:rsid w:val="007B022B"/>
    <w:rsid w:val="007B484D"/>
    <w:rsid w:val="007B5354"/>
    <w:rsid w:val="007C0777"/>
    <w:rsid w:val="007C1CA1"/>
    <w:rsid w:val="007C334F"/>
    <w:rsid w:val="007C58F0"/>
    <w:rsid w:val="007E1ED2"/>
    <w:rsid w:val="007E6FE3"/>
    <w:rsid w:val="007F54E1"/>
    <w:rsid w:val="00803B5D"/>
    <w:rsid w:val="0081032F"/>
    <w:rsid w:val="00814957"/>
    <w:rsid w:val="0081644B"/>
    <w:rsid w:val="00821C81"/>
    <w:rsid w:val="00830FEF"/>
    <w:rsid w:val="00837654"/>
    <w:rsid w:val="008604D0"/>
    <w:rsid w:val="00880783"/>
    <w:rsid w:val="00885799"/>
    <w:rsid w:val="008925A5"/>
    <w:rsid w:val="0089745F"/>
    <w:rsid w:val="008A0BA1"/>
    <w:rsid w:val="008B1F9E"/>
    <w:rsid w:val="008B5772"/>
    <w:rsid w:val="008C031F"/>
    <w:rsid w:val="008C138A"/>
    <w:rsid w:val="008C1756"/>
    <w:rsid w:val="008D0477"/>
    <w:rsid w:val="008D17FF"/>
    <w:rsid w:val="008E4ACA"/>
    <w:rsid w:val="008F6C52"/>
    <w:rsid w:val="00901E35"/>
    <w:rsid w:val="0090356C"/>
    <w:rsid w:val="00904A7B"/>
    <w:rsid w:val="009068C2"/>
    <w:rsid w:val="009141C6"/>
    <w:rsid w:val="00915B66"/>
    <w:rsid w:val="009275D1"/>
    <w:rsid w:val="00935418"/>
    <w:rsid w:val="00940FB4"/>
    <w:rsid w:val="00954576"/>
    <w:rsid w:val="009547F8"/>
    <w:rsid w:val="00962B48"/>
    <w:rsid w:val="00967299"/>
    <w:rsid w:val="00971CA5"/>
    <w:rsid w:val="00973797"/>
    <w:rsid w:val="009756A1"/>
    <w:rsid w:val="009821A9"/>
    <w:rsid w:val="009853B8"/>
    <w:rsid w:val="00992008"/>
    <w:rsid w:val="00997C97"/>
    <w:rsid w:val="009A3DF0"/>
    <w:rsid w:val="009C1660"/>
    <w:rsid w:val="009C2956"/>
    <w:rsid w:val="009D1F94"/>
    <w:rsid w:val="009D4EFB"/>
    <w:rsid w:val="009E6093"/>
    <w:rsid w:val="009F4A5B"/>
    <w:rsid w:val="009F4E4C"/>
    <w:rsid w:val="00A03450"/>
    <w:rsid w:val="00A10B90"/>
    <w:rsid w:val="00A17103"/>
    <w:rsid w:val="00A43EB6"/>
    <w:rsid w:val="00A45FCC"/>
    <w:rsid w:val="00A515DC"/>
    <w:rsid w:val="00A53805"/>
    <w:rsid w:val="00A569A5"/>
    <w:rsid w:val="00A64298"/>
    <w:rsid w:val="00A70D09"/>
    <w:rsid w:val="00A77AFB"/>
    <w:rsid w:val="00A9256A"/>
    <w:rsid w:val="00A97C88"/>
    <w:rsid w:val="00AA4794"/>
    <w:rsid w:val="00AB2EA0"/>
    <w:rsid w:val="00AB3068"/>
    <w:rsid w:val="00AB4BB1"/>
    <w:rsid w:val="00AB58F4"/>
    <w:rsid w:val="00AC4143"/>
    <w:rsid w:val="00AC78DF"/>
    <w:rsid w:val="00AE3D3B"/>
    <w:rsid w:val="00AF32DC"/>
    <w:rsid w:val="00AF42B4"/>
    <w:rsid w:val="00B13969"/>
    <w:rsid w:val="00B1414F"/>
    <w:rsid w:val="00B22D00"/>
    <w:rsid w:val="00B249A7"/>
    <w:rsid w:val="00B25F18"/>
    <w:rsid w:val="00B33682"/>
    <w:rsid w:val="00B404D8"/>
    <w:rsid w:val="00B4068E"/>
    <w:rsid w:val="00B40A27"/>
    <w:rsid w:val="00B46A60"/>
    <w:rsid w:val="00B52F53"/>
    <w:rsid w:val="00B6092F"/>
    <w:rsid w:val="00B83541"/>
    <w:rsid w:val="00B90E77"/>
    <w:rsid w:val="00BA7AC1"/>
    <w:rsid w:val="00BB45CD"/>
    <w:rsid w:val="00BC287B"/>
    <w:rsid w:val="00BC6ED1"/>
    <w:rsid w:val="00BD06A4"/>
    <w:rsid w:val="00BE159A"/>
    <w:rsid w:val="00BE34D0"/>
    <w:rsid w:val="00C03ABD"/>
    <w:rsid w:val="00C1122E"/>
    <w:rsid w:val="00C20688"/>
    <w:rsid w:val="00C21297"/>
    <w:rsid w:val="00C25A63"/>
    <w:rsid w:val="00C3452C"/>
    <w:rsid w:val="00C42EC1"/>
    <w:rsid w:val="00C4473A"/>
    <w:rsid w:val="00C44BA3"/>
    <w:rsid w:val="00C500A1"/>
    <w:rsid w:val="00C57F20"/>
    <w:rsid w:val="00C64A42"/>
    <w:rsid w:val="00C803C6"/>
    <w:rsid w:val="00C826E4"/>
    <w:rsid w:val="00C921AD"/>
    <w:rsid w:val="00CC411F"/>
    <w:rsid w:val="00CC41B6"/>
    <w:rsid w:val="00CE4739"/>
    <w:rsid w:val="00CF709C"/>
    <w:rsid w:val="00CF7D39"/>
    <w:rsid w:val="00D03AD1"/>
    <w:rsid w:val="00D167B2"/>
    <w:rsid w:val="00D16845"/>
    <w:rsid w:val="00D20B4E"/>
    <w:rsid w:val="00D22B56"/>
    <w:rsid w:val="00D436F3"/>
    <w:rsid w:val="00D46885"/>
    <w:rsid w:val="00D51917"/>
    <w:rsid w:val="00D56FBE"/>
    <w:rsid w:val="00D710E5"/>
    <w:rsid w:val="00D751DD"/>
    <w:rsid w:val="00D75589"/>
    <w:rsid w:val="00DC1696"/>
    <w:rsid w:val="00DC56C0"/>
    <w:rsid w:val="00DC79C2"/>
    <w:rsid w:val="00DD0C7B"/>
    <w:rsid w:val="00DD7E78"/>
    <w:rsid w:val="00DE048C"/>
    <w:rsid w:val="00DE6226"/>
    <w:rsid w:val="00DE6FF4"/>
    <w:rsid w:val="00E011E0"/>
    <w:rsid w:val="00E03961"/>
    <w:rsid w:val="00E20D26"/>
    <w:rsid w:val="00E275CA"/>
    <w:rsid w:val="00E32305"/>
    <w:rsid w:val="00E354E6"/>
    <w:rsid w:val="00E3564F"/>
    <w:rsid w:val="00E439C4"/>
    <w:rsid w:val="00E535DD"/>
    <w:rsid w:val="00E678A8"/>
    <w:rsid w:val="00E823BC"/>
    <w:rsid w:val="00E94313"/>
    <w:rsid w:val="00E96329"/>
    <w:rsid w:val="00EA5E0B"/>
    <w:rsid w:val="00EA6923"/>
    <w:rsid w:val="00EA750F"/>
    <w:rsid w:val="00EB21EC"/>
    <w:rsid w:val="00EB339D"/>
    <w:rsid w:val="00EC1838"/>
    <w:rsid w:val="00EF44F8"/>
    <w:rsid w:val="00EF6BC1"/>
    <w:rsid w:val="00F04E93"/>
    <w:rsid w:val="00F2548A"/>
    <w:rsid w:val="00F26F57"/>
    <w:rsid w:val="00F34AEF"/>
    <w:rsid w:val="00F37DF9"/>
    <w:rsid w:val="00F42A1B"/>
    <w:rsid w:val="00F75673"/>
    <w:rsid w:val="00F75C13"/>
    <w:rsid w:val="00F84CE5"/>
    <w:rsid w:val="00F9309A"/>
    <w:rsid w:val="00F9715C"/>
    <w:rsid w:val="00FA21D4"/>
    <w:rsid w:val="00FB2003"/>
    <w:rsid w:val="00FB4F02"/>
    <w:rsid w:val="00FC3181"/>
    <w:rsid w:val="00FC60DB"/>
    <w:rsid w:val="00FE08BD"/>
    <w:rsid w:val="00FE533E"/>
    <w:rsid w:val="00FF6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32C11"/>
  <w15:chartTrackingRefBased/>
  <w15:docId w15:val="{76C0DEA7-AC47-4E12-9AB2-CEF62F55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B21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rybooking.com/uk/EQC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4.gi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dmin@wiltshirewi.org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581A5B65854058ABBDDFA1A314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73124-EB9B-48D6-910E-842EED927710}"/>
      </w:docPartPr>
      <w:docPartBody>
        <w:p w:rsidR="000E3E52" w:rsidRDefault="00A452D7" w:rsidP="00A452D7">
          <w:pPr>
            <w:pStyle w:val="1F581A5B65854058ABBDDFA1A314BE0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D3"/>
    <w:rsid w:val="000A3961"/>
    <w:rsid w:val="000E3E52"/>
    <w:rsid w:val="001D638B"/>
    <w:rsid w:val="00201CE2"/>
    <w:rsid w:val="002F6170"/>
    <w:rsid w:val="00361BA1"/>
    <w:rsid w:val="00371375"/>
    <w:rsid w:val="00371C12"/>
    <w:rsid w:val="004B3420"/>
    <w:rsid w:val="00500749"/>
    <w:rsid w:val="00561EFC"/>
    <w:rsid w:val="005B4AE7"/>
    <w:rsid w:val="005D44F5"/>
    <w:rsid w:val="00682177"/>
    <w:rsid w:val="00682958"/>
    <w:rsid w:val="006F72D3"/>
    <w:rsid w:val="00705CA3"/>
    <w:rsid w:val="00771CE3"/>
    <w:rsid w:val="007A5247"/>
    <w:rsid w:val="008925A5"/>
    <w:rsid w:val="008974A1"/>
    <w:rsid w:val="008D0477"/>
    <w:rsid w:val="009675F6"/>
    <w:rsid w:val="009C2956"/>
    <w:rsid w:val="009D343A"/>
    <w:rsid w:val="00A10B90"/>
    <w:rsid w:val="00A17103"/>
    <w:rsid w:val="00A452D7"/>
    <w:rsid w:val="00B3306D"/>
    <w:rsid w:val="00B62E4B"/>
    <w:rsid w:val="00B867A3"/>
    <w:rsid w:val="00BA4019"/>
    <w:rsid w:val="00C3736B"/>
    <w:rsid w:val="00C37409"/>
    <w:rsid w:val="00C4473A"/>
    <w:rsid w:val="00C500A1"/>
    <w:rsid w:val="00D532B2"/>
    <w:rsid w:val="00DC56C0"/>
    <w:rsid w:val="00E8667F"/>
    <w:rsid w:val="00EA472A"/>
    <w:rsid w:val="00EC2371"/>
    <w:rsid w:val="00F2346B"/>
    <w:rsid w:val="00F30654"/>
    <w:rsid w:val="00F84CE5"/>
    <w:rsid w:val="00F9715C"/>
    <w:rsid w:val="00FB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581A5B65854058ABBDDFA1A314BE07">
    <w:name w:val="1F581A5B65854058ABBDDFA1A314BE07"/>
    <w:rsid w:val="00A45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7DC59D5AB9C046903CBDC9FC89DBD2" ma:contentTypeVersion="6" ma:contentTypeDescription="Create a new document." ma:contentTypeScope="" ma:versionID="a147a6a5b96a8dba49f0f015e7a0a942">
  <xsd:schema xmlns:xsd="http://www.w3.org/2001/XMLSchema" xmlns:xs="http://www.w3.org/2001/XMLSchema" xmlns:p="http://schemas.microsoft.com/office/2006/metadata/properties" xmlns:ns2="ca07cc4d-7f10-4993-8339-c470fa1eea54" targetNamespace="http://schemas.microsoft.com/office/2006/metadata/properties" ma:root="true" ma:fieldsID="da8efe54b06888ee9753d126161a7462" ns2:_="">
    <xsd:import namespace="ca07cc4d-7f10-4993-8339-c470fa1ee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cc4d-7f10-4993-8339-c470fa1e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BA5FBD-E2C5-4E39-A1B7-14C07BD16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cc4d-7f10-4993-8339-c470fa1e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76A87E-720B-4B3F-B4C2-1047E32C30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94221E-6D36-4C5A-8320-7787C2384C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83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Gillian Sheldrake</cp:lastModifiedBy>
  <cp:revision>24</cp:revision>
  <cp:lastPrinted>2025-03-04T14:19:00Z</cp:lastPrinted>
  <dcterms:created xsi:type="dcterms:W3CDTF">2025-03-19T10:04:00Z</dcterms:created>
  <dcterms:modified xsi:type="dcterms:W3CDTF">2025-03-19T13:08:00Z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0x010100667DC59D5AB9C046903CBDC9FC89DBD2</vt:lpwstr>
  </property>
</Properties>
</file>